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9187A" w14:textId="34D72FA3" w:rsidR="00197DF3" w:rsidRDefault="001C458B" w:rsidP="003E1B07">
      <w:pPr>
        <w:spacing w:line="280" w:lineRule="exact"/>
      </w:pPr>
      <w:r>
        <w:rPr>
          <w:noProof/>
        </w:rPr>
        <w:drawing>
          <wp:inline distT="0" distB="0" distL="0" distR="0" wp14:anchorId="3E4B4752" wp14:editId="2E9A03DB">
            <wp:extent cx="6116320" cy="3255645"/>
            <wp:effectExtent l="0" t="0" r="5080" b="0"/>
            <wp:docPr id="5" name="Picture 5" descr="A picture containing monit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shoped LOGO BO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99C2" w14:textId="22D0B020" w:rsidR="00D33075" w:rsidRPr="00794FEB" w:rsidRDefault="00BA36A4" w:rsidP="001C458B">
      <w:pPr>
        <w:pStyle w:val="Heading1"/>
        <w:rPr>
          <w:rFonts w:ascii="Arial" w:hAnsi="Arial" w:cs="Arial"/>
          <w:b w:val="0"/>
          <w:bCs w:val="0"/>
          <w:color w:val="002060"/>
        </w:rPr>
      </w:pPr>
      <w:r w:rsidRPr="00794FEB">
        <w:rPr>
          <w:rFonts w:ascii="Arial" w:hAnsi="Arial" w:cs="Arial"/>
          <w:b w:val="0"/>
          <w:bCs w:val="0"/>
          <w:color w:val="002060"/>
        </w:rPr>
        <w:t>Bursary Form</w:t>
      </w:r>
    </w:p>
    <w:p w14:paraId="22EE8FF4" w14:textId="79A8958F" w:rsidR="00BA36A4" w:rsidRPr="00794FEB" w:rsidRDefault="00BA36A4" w:rsidP="00BA36A4">
      <w:pPr>
        <w:rPr>
          <w:rFonts w:ascii="Arial" w:hAnsi="Arial" w:cs="Arial"/>
          <w:color w:val="002060"/>
        </w:rPr>
      </w:pPr>
      <w:r w:rsidRPr="00794FEB">
        <w:rPr>
          <w:rFonts w:ascii="Arial" w:hAnsi="Arial" w:cs="Arial"/>
          <w:color w:val="002060"/>
        </w:rPr>
        <w:t xml:space="preserve">Please complete the form if you would like to apply for a bursary. </w:t>
      </w:r>
      <w:r w:rsidR="0049531E" w:rsidRPr="00794FEB">
        <w:rPr>
          <w:rFonts w:ascii="Arial" w:hAnsi="Arial" w:cs="Arial"/>
          <w:color w:val="002060"/>
        </w:rPr>
        <w:t xml:space="preserve">Once completed submit the </w:t>
      </w:r>
      <w:r w:rsidR="001413C5">
        <w:rPr>
          <w:rFonts w:ascii="Arial" w:hAnsi="Arial" w:cs="Arial"/>
          <w:color w:val="002060"/>
        </w:rPr>
        <w:t>finished</w:t>
      </w:r>
      <w:r w:rsidR="0049531E" w:rsidRPr="00794FEB">
        <w:rPr>
          <w:rFonts w:ascii="Arial" w:hAnsi="Arial" w:cs="Arial"/>
          <w:color w:val="002060"/>
        </w:rPr>
        <w:t xml:space="preserve"> form and income details (previous 3 months’ pay slips </w:t>
      </w:r>
      <w:r w:rsidR="00D25D81">
        <w:rPr>
          <w:rFonts w:ascii="Arial" w:hAnsi="Arial" w:cs="Arial"/>
          <w:color w:val="002060"/>
        </w:rPr>
        <w:t>and</w:t>
      </w:r>
      <w:r w:rsidR="0049531E" w:rsidRPr="00794FEB">
        <w:rPr>
          <w:rFonts w:ascii="Arial" w:hAnsi="Arial" w:cs="Arial"/>
          <w:color w:val="002060"/>
        </w:rPr>
        <w:t xml:space="preserve"> most recent P60) to </w:t>
      </w:r>
      <w:hyperlink r:id="rId9" w:history="1">
        <w:r w:rsidR="0049531E" w:rsidRPr="00794FEB">
          <w:rPr>
            <w:rStyle w:val="Hyperlink"/>
            <w:rFonts w:ascii="Arial" w:hAnsi="Arial" w:cs="Arial"/>
          </w:rPr>
          <w:t>info@bosworthcollege.com</w:t>
        </w:r>
      </w:hyperlink>
      <w:r w:rsidR="0049531E" w:rsidRPr="00794FEB">
        <w:rPr>
          <w:rFonts w:ascii="Arial" w:hAnsi="Arial" w:cs="Arial"/>
          <w:color w:val="002060"/>
        </w:rPr>
        <w:t xml:space="preserve"> </w:t>
      </w:r>
    </w:p>
    <w:p w14:paraId="05656018" w14:textId="77777777" w:rsidR="001C458B" w:rsidRPr="00794FEB" w:rsidRDefault="001C458B" w:rsidP="00D33075">
      <w:pPr>
        <w:rPr>
          <w:rFonts w:ascii="Arial" w:hAnsi="Arial" w:cs="Arial"/>
          <w:color w:val="00206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0F2FF4" w:rsidRPr="00794FEB" w14:paraId="42061658" w14:textId="77777777" w:rsidTr="000F2FF4">
        <w:tc>
          <w:tcPr>
            <w:tcW w:w="2405" w:type="dxa"/>
          </w:tcPr>
          <w:p w14:paraId="68BE69B7" w14:textId="0D62D15F" w:rsidR="000F2FF4" w:rsidRPr="00794FEB" w:rsidRDefault="000F2FF4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Student’s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n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ame</w:t>
            </w:r>
          </w:p>
          <w:p w14:paraId="05B12F55" w14:textId="0AA14AC7" w:rsidR="000F2FF4" w:rsidRPr="00794FEB" w:rsidRDefault="000F2FF4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  <w:tc>
          <w:tcPr>
            <w:tcW w:w="7229" w:type="dxa"/>
          </w:tcPr>
          <w:p w14:paraId="79717DF5" w14:textId="4A83145A" w:rsidR="000F2FF4" w:rsidRPr="00794FEB" w:rsidRDefault="000F2FF4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0F2FF4" w:rsidRPr="00794FEB" w14:paraId="74584F9E" w14:textId="77777777" w:rsidTr="000F2FF4">
        <w:tc>
          <w:tcPr>
            <w:tcW w:w="2405" w:type="dxa"/>
          </w:tcPr>
          <w:p w14:paraId="7E941584" w14:textId="58645293" w:rsidR="000F2FF4" w:rsidRPr="00794FEB" w:rsidRDefault="000F2FF4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Date of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b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irth</w:t>
            </w:r>
          </w:p>
        </w:tc>
        <w:tc>
          <w:tcPr>
            <w:tcW w:w="7229" w:type="dxa"/>
          </w:tcPr>
          <w:p w14:paraId="120A6A35" w14:textId="77777777" w:rsidR="000F2FF4" w:rsidRPr="00794FEB" w:rsidRDefault="000F2FF4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794FEB" w:rsidRPr="00794FEB" w14:paraId="391AAD9C" w14:textId="77777777" w:rsidTr="00D603CD">
        <w:tc>
          <w:tcPr>
            <w:tcW w:w="2405" w:type="dxa"/>
          </w:tcPr>
          <w:p w14:paraId="4B07C443" w14:textId="3C02202E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Course applied for</w:t>
            </w:r>
          </w:p>
        </w:tc>
        <w:tc>
          <w:tcPr>
            <w:tcW w:w="7229" w:type="dxa"/>
          </w:tcPr>
          <w:p w14:paraId="040118A2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794FEB" w:rsidRPr="00794FEB" w14:paraId="6A789A77" w14:textId="77777777" w:rsidTr="00D603CD">
        <w:tc>
          <w:tcPr>
            <w:tcW w:w="2405" w:type="dxa"/>
          </w:tcPr>
          <w:p w14:paraId="4F82FA56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Qualifications achieved so far (with grades where applicable)</w:t>
            </w:r>
          </w:p>
        </w:tc>
        <w:tc>
          <w:tcPr>
            <w:tcW w:w="7229" w:type="dxa"/>
          </w:tcPr>
          <w:p w14:paraId="6ECA85B6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</w:tbl>
    <w:p w14:paraId="1984CB47" w14:textId="1DD256DB" w:rsidR="00192B9A" w:rsidRPr="00794FEB" w:rsidRDefault="00192B9A" w:rsidP="003E1B07">
      <w:pPr>
        <w:spacing w:line="280" w:lineRule="exact"/>
        <w:rPr>
          <w:rFonts w:ascii="Arial" w:hAnsi="Arial" w:cs="Arial"/>
          <w:color w:val="002060"/>
          <w:sz w:val="22"/>
          <w:szCs w:val="22"/>
          <w:lang w:eastAsia="en-GB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A14E73" w:rsidRPr="00794FEB" w14:paraId="1409F812" w14:textId="77777777" w:rsidTr="00D603CD">
        <w:tc>
          <w:tcPr>
            <w:tcW w:w="2405" w:type="dxa"/>
          </w:tcPr>
          <w:p w14:paraId="1B26D45D" w14:textId="6EFDF6B2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Mother’s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n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ame</w:t>
            </w:r>
          </w:p>
        </w:tc>
        <w:tc>
          <w:tcPr>
            <w:tcW w:w="7229" w:type="dxa"/>
          </w:tcPr>
          <w:p w14:paraId="3BADC276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A14E73" w:rsidRPr="00794FEB" w14:paraId="6F573457" w14:textId="77777777" w:rsidTr="00D603CD">
        <w:tc>
          <w:tcPr>
            <w:tcW w:w="2405" w:type="dxa"/>
          </w:tcPr>
          <w:p w14:paraId="5D7E7DCA" w14:textId="05528FF4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Father’s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n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ame</w:t>
            </w:r>
          </w:p>
        </w:tc>
        <w:tc>
          <w:tcPr>
            <w:tcW w:w="7229" w:type="dxa"/>
          </w:tcPr>
          <w:p w14:paraId="58AC9183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A14E73" w:rsidRPr="00794FEB" w14:paraId="2189A5F0" w14:textId="77777777" w:rsidTr="00D603CD">
        <w:tc>
          <w:tcPr>
            <w:tcW w:w="2405" w:type="dxa"/>
          </w:tcPr>
          <w:p w14:paraId="7F7FE111" w14:textId="20F54EBC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Home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a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ddress</w:t>
            </w:r>
          </w:p>
        </w:tc>
        <w:tc>
          <w:tcPr>
            <w:tcW w:w="7229" w:type="dxa"/>
          </w:tcPr>
          <w:p w14:paraId="67EA45EE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A14E73" w:rsidRPr="00794FEB" w14:paraId="6490DA8E" w14:textId="77777777" w:rsidTr="00D603CD">
        <w:tc>
          <w:tcPr>
            <w:tcW w:w="2405" w:type="dxa"/>
          </w:tcPr>
          <w:p w14:paraId="38AF9FEF" w14:textId="377E9C6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Contact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d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etails:</w:t>
            </w:r>
          </w:p>
          <w:p w14:paraId="4497730F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Name</w:t>
            </w:r>
          </w:p>
          <w:p w14:paraId="0125DB1F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E-mail</w:t>
            </w:r>
          </w:p>
          <w:p w14:paraId="2453F17B" w14:textId="17B92BCA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Phone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n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umber</w:t>
            </w:r>
          </w:p>
        </w:tc>
        <w:tc>
          <w:tcPr>
            <w:tcW w:w="7229" w:type="dxa"/>
          </w:tcPr>
          <w:p w14:paraId="4363BE85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A14E73" w:rsidRPr="00794FEB" w14:paraId="1FB9E1CA" w14:textId="77777777" w:rsidTr="00D603CD">
        <w:tc>
          <w:tcPr>
            <w:tcW w:w="2405" w:type="dxa"/>
          </w:tcPr>
          <w:p w14:paraId="499C198A" w14:textId="4487E6EC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Mother’s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o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ccupation</w:t>
            </w:r>
          </w:p>
        </w:tc>
        <w:tc>
          <w:tcPr>
            <w:tcW w:w="7229" w:type="dxa"/>
          </w:tcPr>
          <w:p w14:paraId="048C9196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A14E73" w:rsidRPr="00794FEB" w14:paraId="6E68C4E5" w14:textId="77777777" w:rsidTr="00D603CD">
        <w:tc>
          <w:tcPr>
            <w:tcW w:w="2405" w:type="dxa"/>
          </w:tcPr>
          <w:p w14:paraId="3917C1FF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Yearly income before tax</w:t>
            </w:r>
          </w:p>
        </w:tc>
        <w:tc>
          <w:tcPr>
            <w:tcW w:w="7229" w:type="dxa"/>
          </w:tcPr>
          <w:p w14:paraId="5F7A35A4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A14E73" w:rsidRPr="00794FEB" w14:paraId="6A20F842" w14:textId="77777777" w:rsidTr="00D603CD">
        <w:tc>
          <w:tcPr>
            <w:tcW w:w="2405" w:type="dxa"/>
          </w:tcPr>
          <w:p w14:paraId="445669BF" w14:textId="60DF6F3F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 xml:space="preserve">Father’s </w:t>
            </w:r>
            <w:r w:rsidR="00794FEB"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o</w:t>
            </w: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ccupation</w:t>
            </w:r>
          </w:p>
        </w:tc>
        <w:tc>
          <w:tcPr>
            <w:tcW w:w="7229" w:type="dxa"/>
          </w:tcPr>
          <w:p w14:paraId="4223953C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A14E73" w:rsidRPr="00794FEB" w14:paraId="2CECDDC5" w14:textId="77777777" w:rsidTr="00D603CD">
        <w:tc>
          <w:tcPr>
            <w:tcW w:w="2405" w:type="dxa"/>
          </w:tcPr>
          <w:p w14:paraId="0DE0F789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Yearly income before tax</w:t>
            </w:r>
          </w:p>
        </w:tc>
        <w:tc>
          <w:tcPr>
            <w:tcW w:w="7229" w:type="dxa"/>
          </w:tcPr>
          <w:p w14:paraId="0A850A68" w14:textId="77777777" w:rsidR="00A14E73" w:rsidRPr="00794FEB" w:rsidRDefault="00A14E73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</w:tbl>
    <w:p w14:paraId="295ACAE7" w14:textId="77777777" w:rsidR="00A14E73" w:rsidRPr="00794FEB" w:rsidRDefault="00A14E73" w:rsidP="003E1B07">
      <w:pPr>
        <w:spacing w:line="280" w:lineRule="exact"/>
        <w:rPr>
          <w:rFonts w:ascii="Arial" w:hAnsi="Arial" w:cs="Arial"/>
          <w:color w:val="002060"/>
          <w:sz w:val="22"/>
          <w:szCs w:val="22"/>
          <w:lang w:eastAsia="en-GB"/>
        </w:rPr>
      </w:pPr>
    </w:p>
    <w:p w14:paraId="5FF50BCF" w14:textId="77777777" w:rsidR="00A14E73" w:rsidRPr="00794FEB" w:rsidRDefault="00A14E73" w:rsidP="003E1B07">
      <w:pPr>
        <w:spacing w:line="280" w:lineRule="exact"/>
        <w:rPr>
          <w:rFonts w:ascii="Arial" w:hAnsi="Arial" w:cs="Arial"/>
          <w:color w:val="002060"/>
          <w:sz w:val="22"/>
          <w:szCs w:val="22"/>
          <w:lang w:eastAsia="en-GB"/>
        </w:rPr>
      </w:pPr>
    </w:p>
    <w:p w14:paraId="2C683D98" w14:textId="0FF36630" w:rsidR="00A14E73" w:rsidRPr="00794FEB" w:rsidRDefault="009B4F25" w:rsidP="003E1B07">
      <w:pPr>
        <w:spacing w:line="280" w:lineRule="exact"/>
        <w:rPr>
          <w:rFonts w:ascii="Arial" w:hAnsi="Arial" w:cs="Arial"/>
          <w:color w:val="FF0000"/>
          <w:sz w:val="22"/>
          <w:szCs w:val="22"/>
          <w:lang w:eastAsia="en-GB"/>
        </w:rPr>
      </w:pPr>
      <w:r w:rsidRPr="00794FEB">
        <w:rPr>
          <w:rFonts w:ascii="Arial" w:hAnsi="Arial" w:cs="Arial"/>
          <w:color w:val="FF0000"/>
          <w:sz w:val="22"/>
          <w:szCs w:val="22"/>
          <w:lang w:eastAsia="en-GB"/>
        </w:rPr>
        <w:t>To be completed by the College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A14E73" w:rsidRPr="00794FEB" w14:paraId="2A5DB2E8" w14:textId="77777777" w:rsidTr="00A14E73">
        <w:tc>
          <w:tcPr>
            <w:tcW w:w="4811" w:type="dxa"/>
          </w:tcPr>
          <w:p w14:paraId="10961726" w14:textId="1076B1D6" w:rsidR="00A14E73" w:rsidRPr="00794FEB" w:rsidRDefault="00A14E73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Proof of income</w:t>
            </w:r>
          </w:p>
        </w:tc>
        <w:tc>
          <w:tcPr>
            <w:tcW w:w="4811" w:type="dxa"/>
          </w:tcPr>
          <w:p w14:paraId="6902C573" w14:textId="5A1C9DE4" w:rsidR="00A14E73" w:rsidRPr="00794FEB" w:rsidRDefault="00A14E73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Yes/No</w:t>
            </w:r>
          </w:p>
        </w:tc>
      </w:tr>
      <w:tr w:rsidR="00A14E73" w:rsidRPr="00794FEB" w14:paraId="2D4A4DF1" w14:textId="77777777" w:rsidTr="00A14E73">
        <w:tc>
          <w:tcPr>
            <w:tcW w:w="4811" w:type="dxa"/>
          </w:tcPr>
          <w:p w14:paraId="67A537DC" w14:textId="3F8E5EDF" w:rsidR="00A14E73" w:rsidRPr="00794FEB" w:rsidRDefault="00A14E73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Any other relevant information</w:t>
            </w:r>
          </w:p>
        </w:tc>
        <w:tc>
          <w:tcPr>
            <w:tcW w:w="4811" w:type="dxa"/>
          </w:tcPr>
          <w:p w14:paraId="485CDAFF" w14:textId="77777777" w:rsidR="00A14E73" w:rsidRPr="00794FEB" w:rsidRDefault="00A14E73" w:rsidP="003E1B07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</w:tbl>
    <w:p w14:paraId="200BA60D" w14:textId="0F556F93" w:rsidR="009B4F25" w:rsidRPr="00794FEB" w:rsidRDefault="009B4F25" w:rsidP="003E1B07">
      <w:pPr>
        <w:spacing w:line="280" w:lineRule="exact"/>
        <w:rPr>
          <w:rFonts w:ascii="Arial" w:hAnsi="Arial" w:cs="Arial"/>
          <w:color w:val="002060"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794FEB" w:rsidRPr="00794FEB" w14:paraId="6B1BFA20" w14:textId="77777777" w:rsidTr="00D603CD">
        <w:tc>
          <w:tcPr>
            <w:tcW w:w="4811" w:type="dxa"/>
          </w:tcPr>
          <w:p w14:paraId="0E77A202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Bursary Agreed</w:t>
            </w:r>
          </w:p>
        </w:tc>
        <w:tc>
          <w:tcPr>
            <w:tcW w:w="4811" w:type="dxa"/>
          </w:tcPr>
          <w:p w14:paraId="1E8EE60B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Yes/No</w:t>
            </w:r>
          </w:p>
        </w:tc>
      </w:tr>
      <w:tr w:rsidR="00794FEB" w:rsidRPr="00794FEB" w14:paraId="0D7B2DFC" w14:textId="77777777" w:rsidTr="00D603CD">
        <w:tc>
          <w:tcPr>
            <w:tcW w:w="4811" w:type="dxa"/>
          </w:tcPr>
          <w:p w14:paraId="445A3F29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Bursary Percentage</w:t>
            </w:r>
          </w:p>
        </w:tc>
        <w:tc>
          <w:tcPr>
            <w:tcW w:w="4811" w:type="dxa"/>
          </w:tcPr>
          <w:p w14:paraId="5535D6B8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794FEB" w:rsidRPr="00794FEB" w14:paraId="64872B52" w14:textId="77777777" w:rsidTr="00D603CD">
        <w:tc>
          <w:tcPr>
            <w:tcW w:w="4811" w:type="dxa"/>
          </w:tcPr>
          <w:p w14:paraId="2B579E6E" w14:textId="499FC78E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Agreed by</w:t>
            </w:r>
          </w:p>
        </w:tc>
        <w:tc>
          <w:tcPr>
            <w:tcW w:w="4811" w:type="dxa"/>
          </w:tcPr>
          <w:p w14:paraId="5B659EBA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794FEB" w:rsidRPr="00794FEB" w14:paraId="394BB0E4" w14:textId="77777777" w:rsidTr="00D603CD">
        <w:tc>
          <w:tcPr>
            <w:tcW w:w="4811" w:type="dxa"/>
          </w:tcPr>
          <w:p w14:paraId="3095DC41" w14:textId="1C1BAB5D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Signature</w:t>
            </w:r>
          </w:p>
        </w:tc>
        <w:tc>
          <w:tcPr>
            <w:tcW w:w="4811" w:type="dxa"/>
          </w:tcPr>
          <w:p w14:paraId="002F7FEF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  <w:tr w:rsidR="00794FEB" w:rsidRPr="00794FEB" w14:paraId="58046A21" w14:textId="77777777" w:rsidTr="00D603CD">
        <w:tc>
          <w:tcPr>
            <w:tcW w:w="4811" w:type="dxa"/>
          </w:tcPr>
          <w:p w14:paraId="691394CD" w14:textId="7B6735E1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  <w:r w:rsidRPr="00794FEB"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  <w:t>Date</w:t>
            </w:r>
          </w:p>
        </w:tc>
        <w:tc>
          <w:tcPr>
            <w:tcW w:w="4811" w:type="dxa"/>
          </w:tcPr>
          <w:p w14:paraId="2F407CE7" w14:textId="77777777" w:rsidR="00794FEB" w:rsidRPr="00794FEB" w:rsidRDefault="00794FEB" w:rsidP="00D603CD">
            <w:pPr>
              <w:spacing w:line="280" w:lineRule="exact"/>
              <w:rPr>
                <w:rFonts w:ascii="Arial" w:hAnsi="Arial" w:cs="Arial"/>
                <w:color w:val="002060"/>
                <w:sz w:val="22"/>
                <w:szCs w:val="22"/>
                <w:lang w:eastAsia="en-GB"/>
              </w:rPr>
            </w:pPr>
          </w:p>
        </w:tc>
      </w:tr>
    </w:tbl>
    <w:p w14:paraId="5BA61B71" w14:textId="77777777" w:rsidR="00794FEB" w:rsidRPr="00794FEB" w:rsidRDefault="00794FEB" w:rsidP="003E1B07">
      <w:pPr>
        <w:spacing w:line="280" w:lineRule="exact"/>
        <w:rPr>
          <w:rFonts w:ascii="Arial" w:hAnsi="Arial" w:cs="Arial"/>
          <w:color w:val="002060"/>
          <w:sz w:val="22"/>
          <w:szCs w:val="22"/>
          <w:lang w:eastAsia="en-GB"/>
        </w:rPr>
      </w:pPr>
    </w:p>
    <w:p w14:paraId="587CD285" w14:textId="77777777" w:rsidR="009B4F25" w:rsidRPr="003A4755" w:rsidRDefault="009B4F25" w:rsidP="003E1B07">
      <w:pPr>
        <w:spacing w:line="280" w:lineRule="exact"/>
        <w:rPr>
          <w:rFonts w:ascii="Gotham Book" w:hAnsi="Gotham Book"/>
          <w:color w:val="002060"/>
          <w:sz w:val="22"/>
          <w:szCs w:val="22"/>
          <w:lang w:eastAsia="en-GB"/>
        </w:rPr>
      </w:pPr>
    </w:p>
    <w:sectPr w:rsidR="009B4F25" w:rsidRPr="003A4755" w:rsidSect="00197DF3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1276" w:right="1134" w:bottom="1134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54E09" w14:textId="77777777" w:rsidR="00843D14" w:rsidRDefault="00843D14" w:rsidP="00B04864">
      <w:r>
        <w:separator/>
      </w:r>
    </w:p>
    <w:p w14:paraId="6A2F5FF8" w14:textId="77777777" w:rsidR="00843D14" w:rsidRDefault="00843D14" w:rsidP="00B04864"/>
  </w:endnote>
  <w:endnote w:type="continuationSeparator" w:id="0">
    <w:p w14:paraId="2843C9E3" w14:textId="77777777" w:rsidR="00843D14" w:rsidRDefault="00843D14" w:rsidP="00B04864">
      <w:r>
        <w:continuationSeparator/>
      </w:r>
    </w:p>
    <w:p w14:paraId="4BA4C9D4" w14:textId="77777777" w:rsidR="00843D14" w:rsidRDefault="00843D14" w:rsidP="00B048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Gothic-Bold">
    <w:altName w:val="Century Goth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Gothic">
    <w:altName w:val="Century Goth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BF0F8" w14:textId="77777777" w:rsidR="00B34583" w:rsidRDefault="00B34583" w:rsidP="00B04864"/>
  <w:p w14:paraId="55E82911" w14:textId="77777777" w:rsidR="00B04864" w:rsidRDefault="00AF2918" w:rsidP="00B04864">
    <w:r>
      <w:rPr>
        <w:noProof/>
        <w:lang w:eastAsia="en-GB"/>
      </w:rPr>
      <w:drawing>
        <wp:anchor distT="0" distB="0" distL="114300" distR="114300" simplePos="0" relativeHeight="251663357" behindDoc="1" locked="0" layoutInCell="1" allowOverlap="1" wp14:anchorId="01F7605F" wp14:editId="0A38DC81">
          <wp:simplePos x="0" y="0"/>
          <wp:positionH relativeFrom="column">
            <wp:posOffset>3810</wp:posOffset>
          </wp:positionH>
          <wp:positionV relativeFrom="paragraph">
            <wp:posOffset>81280</wp:posOffset>
          </wp:positionV>
          <wp:extent cx="6116320" cy="71120"/>
          <wp:effectExtent l="0" t="0" r="0" b="5080"/>
          <wp:wrapNone/>
          <wp:docPr id="91" name="Picture 91" descr="A close up of an umbrella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n umbrella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8187" b="28187"/>
                  <a:stretch/>
                </pic:blipFill>
                <pic:spPr bwMode="auto">
                  <a:xfrm>
                    <a:off x="0" y="0"/>
                    <a:ext cx="6116320" cy="71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7C5C40" w14:textId="77777777" w:rsidR="000A478E" w:rsidRDefault="000A478E" w:rsidP="00B04864"/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47"/>
      <w:gridCol w:w="992"/>
    </w:tblGrid>
    <w:tr w:rsidR="000A478E" w:rsidRPr="00560461" w14:paraId="4C11E150" w14:textId="77777777" w:rsidTr="00564DD2">
      <w:tc>
        <w:tcPr>
          <w:tcW w:w="8647" w:type="dxa"/>
        </w:tcPr>
        <w:p w14:paraId="2BEBCC62" w14:textId="77777777" w:rsidR="000A478E" w:rsidRPr="00560461" w:rsidRDefault="00560461" w:rsidP="00B04864">
          <w:pPr>
            <w:rPr>
              <w:bCs/>
              <w:sz w:val="18"/>
            </w:rPr>
          </w:pPr>
          <w:r w:rsidRPr="00560461">
            <w:rPr>
              <w:bCs/>
              <w:sz w:val="18"/>
            </w:rPr>
            <w:t>© CATS College Cambridge</w:t>
          </w:r>
        </w:p>
      </w:tc>
      <w:tc>
        <w:tcPr>
          <w:tcW w:w="992" w:type="dxa"/>
        </w:tcPr>
        <w:p w14:paraId="100C89DF" w14:textId="77777777" w:rsidR="000A478E" w:rsidRPr="00560461" w:rsidRDefault="000A478E" w:rsidP="000A478E">
          <w:pPr>
            <w:jc w:val="right"/>
            <w:rPr>
              <w:sz w:val="18"/>
            </w:rPr>
          </w:pPr>
          <w:r w:rsidRPr="00560461">
            <w:rPr>
              <w:sz w:val="18"/>
            </w:rPr>
            <w:fldChar w:fldCharType="begin"/>
          </w:r>
          <w:r w:rsidRPr="00560461">
            <w:rPr>
              <w:sz w:val="18"/>
            </w:rPr>
            <w:instrText xml:space="preserve"> PAGE  \* Arabic  \* MERGEFORMAT </w:instrText>
          </w:r>
          <w:r w:rsidRPr="00560461">
            <w:rPr>
              <w:sz w:val="18"/>
            </w:rPr>
            <w:fldChar w:fldCharType="separate"/>
          </w:r>
          <w:r w:rsidRPr="00560461">
            <w:rPr>
              <w:sz w:val="18"/>
            </w:rPr>
            <w:t>2</w:t>
          </w:r>
          <w:r w:rsidRPr="00560461">
            <w:rPr>
              <w:sz w:val="18"/>
            </w:rPr>
            <w:fldChar w:fldCharType="end"/>
          </w:r>
        </w:p>
      </w:tc>
    </w:tr>
  </w:tbl>
  <w:p w14:paraId="64FDA7D5" w14:textId="77777777" w:rsidR="00564DD2" w:rsidRDefault="00564DD2" w:rsidP="00564DD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23F29" w14:textId="77777777" w:rsidR="00C85DFF" w:rsidRDefault="00C85DFF" w:rsidP="00C85DFF"/>
  <w:p w14:paraId="135DED20" w14:textId="77777777" w:rsidR="00C85DFF" w:rsidRDefault="00C85DFF" w:rsidP="00C85DFF"/>
  <w:p w14:paraId="155EA750" w14:textId="77777777" w:rsidR="00C85DFF" w:rsidRDefault="005808E9" w:rsidP="00C85DFF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7" behindDoc="0" locked="0" layoutInCell="1" allowOverlap="1" wp14:anchorId="426FF8FD" wp14:editId="16E4E6AE">
              <wp:simplePos x="0" y="0"/>
              <wp:positionH relativeFrom="margin">
                <wp:align>right</wp:align>
              </wp:positionH>
              <wp:positionV relativeFrom="paragraph">
                <wp:posOffset>12954</wp:posOffset>
              </wp:positionV>
              <wp:extent cx="6095300" cy="0"/>
              <wp:effectExtent l="0" t="12700" r="1397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530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A2106C" id="Straight Connector 3" o:spid="_x0000_s1026" style="position:absolute;z-index:25168076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8.75pt,1pt" to="908.7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" strokecolor="#002060" strokeweight="2pt">
              <w10:wrap anchorx="margin"/>
            </v:line>
          </w:pict>
        </mc:Fallback>
      </mc:AlternateContent>
    </w:r>
  </w:p>
  <w:tbl>
    <w:tblPr>
      <w:tblStyle w:val="TableGrid"/>
      <w:tblW w:w="86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47"/>
    </w:tblGrid>
    <w:tr w:rsidR="0097425D" w:rsidRPr="00560461" w14:paraId="5ACC1D45" w14:textId="77777777" w:rsidTr="0097425D">
      <w:tc>
        <w:tcPr>
          <w:tcW w:w="8647" w:type="dxa"/>
        </w:tcPr>
        <w:p w14:paraId="6B4574DD" w14:textId="5DD9148D" w:rsidR="0097425D" w:rsidRPr="00560461" w:rsidRDefault="0097425D" w:rsidP="00C85DFF">
          <w:pPr>
            <w:rPr>
              <w:bCs/>
              <w:sz w:val="18"/>
            </w:rPr>
          </w:pPr>
        </w:p>
      </w:tc>
    </w:tr>
  </w:tbl>
  <w:p w14:paraId="66724F71" w14:textId="4A5E7EA9" w:rsidR="0097425D" w:rsidRPr="0097425D" w:rsidRDefault="0097425D" w:rsidP="0097425D">
    <w:pPr>
      <w:jc w:val="center"/>
      <w:rPr>
        <w:rFonts w:ascii="Gotham Book" w:hAnsi="Gotham Book"/>
        <w:color w:val="002060"/>
        <w:sz w:val="14"/>
        <w:szCs w:val="14"/>
      </w:rPr>
    </w:pPr>
    <w:r w:rsidRPr="0097425D">
      <w:rPr>
        <w:rFonts w:ascii="Gotham Book" w:hAnsi="Gotham Book"/>
        <w:color w:val="002060"/>
        <w:sz w:val="14"/>
        <w:szCs w:val="14"/>
      </w:rPr>
      <w:t xml:space="preserve">Bosworth Independent College | Nazareth House, Barrack Road, Northampton, NN2 6AF | </w:t>
    </w:r>
    <w:hyperlink r:id="rId1" w:history="1">
      <w:r w:rsidRPr="0097425D">
        <w:rPr>
          <w:rStyle w:val="Hyperlink"/>
          <w:rFonts w:ascii="Gotham Book" w:hAnsi="Gotham Book"/>
          <w:color w:val="002060"/>
          <w:sz w:val="14"/>
          <w:szCs w:val="14"/>
        </w:rPr>
        <w:t>www.bosworthcollege.com</w:t>
      </w:r>
    </w:hyperlink>
  </w:p>
  <w:p w14:paraId="638BB9D4" w14:textId="77777777" w:rsidR="00C85DFF" w:rsidRDefault="00C85DFF" w:rsidP="0053459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94EF4" w14:textId="77777777" w:rsidR="00F555E2" w:rsidRDefault="00F555E2" w:rsidP="00EC57C9">
    <w:pPr>
      <w:pStyle w:val="Footer"/>
      <w:rPr>
        <w:sz w:val="14"/>
        <w:szCs w:val="14"/>
      </w:rPr>
    </w:pPr>
  </w:p>
  <w:p w14:paraId="45F6CE1E" w14:textId="77777777" w:rsidR="00F555E2" w:rsidRDefault="00F555E2" w:rsidP="00EC57C9">
    <w:pPr>
      <w:pStyle w:val="Footer"/>
      <w:rPr>
        <w:sz w:val="14"/>
        <w:szCs w:val="14"/>
      </w:rPr>
    </w:pPr>
  </w:p>
  <w:p w14:paraId="284E28D2" w14:textId="77777777" w:rsidR="00F555E2" w:rsidRDefault="00F555E2" w:rsidP="00EC57C9">
    <w:pPr>
      <w:pStyle w:val="Footer"/>
      <w:rPr>
        <w:sz w:val="14"/>
        <w:szCs w:val="14"/>
      </w:rPr>
    </w:pPr>
  </w:p>
  <w:p w14:paraId="5980C48C" w14:textId="77777777" w:rsidR="00F555E2" w:rsidRPr="0097425D" w:rsidRDefault="00F555E2" w:rsidP="00EC57C9">
    <w:pPr>
      <w:pStyle w:val="Footer"/>
      <w:rPr>
        <w:color w:val="002060"/>
        <w:sz w:val="14"/>
        <w:szCs w:val="14"/>
      </w:rPr>
    </w:pPr>
  </w:p>
  <w:p w14:paraId="3C011AE8" w14:textId="61C35E8E" w:rsidR="00F555E2" w:rsidRPr="00794FEB" w:rsidRDefault="0097425D" w:rsidP="0097425D">
    <w:pPr>
      <w:jc w:val="center"/>
      <w:rPr>
        <w:rFonts w:ascii="Arial" w:hAnsi="Arial" w:cs="Arial"/>
        <w:color w:val="002060"/>
        <w:sz w:val="14"/>
        <w:szCs w:val="14"/>
      </w:rPr>
    </w:pPr>
    <w:r w:rsidRPr="00794FEB">
      <w:rPr>
        <w:rFonts w:ascii="Arial" w:hAnsi="Arial" w:cs="Arial"/>
        <w:color w:val="002060"/>
        <w:sz w:val="14"/>
        <w:szCs w:val="14"/>
      </w:rPr>
      <w:t xml:space="preserve">Bosworth Independent College | Nazareth House, Barrack Road, Northampton, NN2 6AF | </w:t>
    </w:r>
    <w:hyperlink r:id="rId1" w:history="1">
      <w:r w:rsidRPr="00794FEB">
        <w:rPr>
          <w:rStyle w:val="Hyperlink"/>
          <w:rFonts w:ascii="Arial" w:hAnsi="Arial" w:cs="Arial"/>
          <w:color w:val="002060"/>
          <w:sz w:val="14"/>
          <w:szCs w:val="14"/>
        </w:rPr>
        <w:t>www.bosworthcollege.com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E509C" w14:textId="77777777" w:rsidR="00843D14" w:rsidRDefault="00843D14" w:rsidP="00B04864">
      <w:r>
        <w:separator/>
      </w:r>
    </w:p>
    <w:p w14:paraId="315752C1" w14:textId="77777777" w:rsidR="00843D14" w:rsidRDefault="00843D14" w:rsidP="00B04864"/>
  </w:footnote>
  <w:footnote w:type="continuationSeparator" w:id="0">
    <w:p w14:paraId="0E5F44B5" w14:textId="77777777" w:rsidR="00843D14" w:rsidRDefault="00843D14" w:rsidP="00B04864">
      <w:r>
        <w:continuationSeparator/>
      </w:r>
    </w:p>
    <w:p w14:paraId="77DB7E89" w14:textId="77777777" w:rsidR="00843D14" w:rsidRDefault="00843D14" w:rsidP="00B048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0BA4D" w14:textId="77777777" w:rsidR="00B34583" w:rsidRDefault="00B34583" w:rsidP="00560461"/>
  <w:p w14:paraId="1487F5F7" w14:textId="77777777" w:rsidR="00560461" w:rsidRDefault="00560461" w:rsidP="0056046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3CFD2" w14:textId="1F6F78A3" w:rsidR="000A478E" w:rsidRDefault="001C458B" w:rsidP="00B04864">
    <w:r>
      <w:rPr>
        <w:noProof/>
      </w:rPr>
      <w:drawing>
        <wp:inline distT="0" distB="0" distL="0" distR="0" wp14:anchorId="018C2432" wp14:editId="18DE33A1">
          <wp:extent cx="1910861" cy="1008510"/>
          <wp:effectExtent l="0" t="0" r="0" b="0"/>
          <wp:docPr id="6" name="Picture 6" descr="A picture containing drawing,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OS LOGO 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3465" cy="1015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784AC3" w14:textId="77777777" w:rsidR="00560461" w:rsidRDefault="005808E9" w:rsidP="00B04864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3A9B4178" wp14:editId="7843A95E">
              <wp:simplePos x="0" y="0"/>
              <wp:positionH relativeFrom="column">
                <wp:posOffset>20320</wp:posOffset>
              </wp:positionH>
              <wp:positionV relativeFrom="paragraph">
                <wp:posOffset>242548</wp:posOffset>
              </wp:positionV>
              <wp:extent cx="6095300" cy="0"/>
              <wp:effectExtent l="0" t="12700" r="1397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530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F610C6" id="Straight Connector 2" o:spid="_x0000_s1026" style="position:absolute;z-index:251678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9.1pt" to="481.55pt,1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" strokecolor="#002060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04EE7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18B4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8CF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A00C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F209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6CEE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7CB6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38D5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81E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38F4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A1A97"/>
    <w:multiLevelType w:val="multilevel"/>
    <w:tmpl w:val="C5A62B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33938"/>
    <w:multiLevelType w:val="multilevel"/>
    <w:tmpl w:val="A120C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4C51DA4"/>
    <w:multiLevelType w:val="hybridMultilevel"/>
    <w:tmpl w:val="4AF61890"/>
    <w:lvl w:ilvl="0" w:tplc="91FE2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72F474A"/>
    <w:multiLevelType w:val="hybridMultilevel"/>
    <w:tmpl w:val="4336EAF2"/>
    <w:lvl w:ilvl="0" w:tplc="3A72853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E81AF9"/>
    <w:multiLevelType w:val="hybridMultilevel"/>
    <w:tmpl w:val="E948F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8C2888"/>
    <w:multiLevelType w:val="hybridMultilevel"/>
    <w:tmpl w:val="ABF2148C"/>
    <w:lvl w:ilvl="0" w:tplc="B92C80EE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8700D"/>
    <w:multiLevelType w:val="hybridMultilevel"/>
    <w:tmpl w:val="1B1AFEC0"/>
    <w:lvl w:ilvl="0" w:tplc="A8C63DE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B26F9E"/>
    <w:multiLevelType w:val="hybridMultilevel"/>
    <w:tmpl w:val="C5A62BCA"/>
    <w:lvl w:ilvl="0" w:tplc="65EC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D0C1A"/>
    <w:multiLevelType w:val="hybridMultilevel"/>
    <w:tmpl w:val="51FE07A4"/>
    <w:lvl w:ilvl="0" w:tplc="A6FA7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20DAC2">
      <w:start w:val="1"/>
      <w:numFmt w:val="bullet"/>
      <w:pStyle w:val="Bulletlevel2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106F4"/>
    <w:multiLevelType w:val="multilevel"/>
    <w:tmpl w:val="F25E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EC75F5"/>
    <w:multiLevelType w:val="hybridMultilevel"/>
    <w:tmpl w:val="396E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744EF4"/>
    <w:multiLevelType w:val="hybridMultilevel"/>
    <w:tmpl w:val="177AF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905A84"/>
    <w:multiLevelType w:val="multilevel"/>
    <w:tmpl w:val="A94E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780C68"/>
    <w:multiLevelType w:val="hybridMultilevel"/>
    <w:tmpl w:val="67DCD646"/>
    <w:lvl w:ilvl="0" w:tplc="74405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64107"/>
    <w:multiLevelType w:val="multilevel"/>
    <w:tmpl w:val="F06CE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98076A"/>
    <w:multiLevelType w:val="multilevel"/>
    <w:tmpl w:val="563E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2B7EE2"/>
    <w:multiLevelType w:val="hybridMultilevel"/>
    <w:tmpl w:val="D45EB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E6AB7"/>
    <w:multiLevelType w:val="hybridMultilevel"/>
    <w:tmpl w:val="74762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EAE900">
      <w:numFmt w:val="bullet"/>
      <w:lvlText w:val="•"/>
      <w:lvlJc w:val="left"/>
      <w:pPr>
        <w:ind w:left="1812" w:hanging="732"/>
      </w:pPr>
      <w:rPr>
        <w:rFonts w:ascii="Century Gothic" w:eastAsiaTheme="minorEastAsia" w:hAnsi="Century Gothic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2"/>
  </w:num>
  <w:num w:numId="4">
    <w:abstractNumId w:val="23"/>
  </w:num>
  <w:num w:numId="5">
    <w:abstractNumId w:val="17"/>
  </w:num>
  <w:num w:numId="6">
    <w:abstractNumId w:val="10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8"/>
  </w:num>
  <w:num w:numId="19">
    <w:abstractNumId w:val="24"/>
  </w:num>
  <w:num w:numId="20">
    <w:abstractNumId w:val="22"/>
  </w:num>
  <w:num w:numId="21">
    <w:abstractNumId w:val="19"/>
  </w:num>
  <w:num w:numId="22">
    <w:abstractNumId w:val="11"/>
  </w:num>
  <w:num w:numId="23">
    <w:abstractNumId w:val="26"/>
  </w:num>
  <w:num w:numId="24">
    <w:abstractNumId w:val="14"/>
  </w:num>
  <w:num w:numId="25">
    <w:abstractNumId w:val="16"/>
  </w:num>
  <w:num w:numId="26">
    <w:abstractNumId w:val="25"/>
  </w:num>
  <w:num w:numId="27">
    <w:abstractNumId w:val="20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W0tDCwsLQwMjM3MDVS0lEKTi0uzszPAykwrgUA57eA/ywAAAA="/>
    <w:docVar w:name="_PubVPasteboard_" w:val="1"/>
    <w:docVar w:name="ShowDynamicGuides" w:val="1"/>
    <w:docVar w:name="ShowOutlines" w:val="0"/>
    <w:docVar w:name="ShowStaticGuides" w:val="1"/>
  </w:docVars>
  <w:rsids>
    <w:rsidRoot w:val="00D11366"/>
    <w:rsid w:val="00000FB4"/>
    <w:rsid w:val="00006C31"/>
    <w:rsid w:val="0001280A"/>
    <w:rsid w:val="000211A6"/>
    <w:rsid w:val="00021375"/>
    <w:rsid w:val="000222A0"/>
    <w:rsid w:val="00024690"/>
    <w:rsid w:val="0004337D"/>
    <w:rsid w:val="00071696"/>
    <w:rsid w:val="0007182D"/>
    <w:rsid w:val="00097858"/>
    <w:rsid w:val="000A478E"/>
    <w:rsid w:val="000B0DAC"/>
    <w:rsid w:val="000C4125"/>
    <w:rsid w:val="000D243B"/>
    <w:rsid w:val="000D3D90"/>
    <w:rsid w:val="000E1D34"/>
    <w:rsid w:val="000F1A26"/>
    <w:rsid w:val="000F1DC6"/>
    <w:rsid w:val="000F286B"/>
    <w:rsid w:val="000F2FF4"/>
    <w:rsid w:val="000F5E5B"/>
    <w:rsid w:val="000F790D"/>
    <w:rsid w:val="00103592"/>
    <w:rsid w:val="001233B4"/>
    <w:rsid w:val="001413C5"/>
    <w:rsid w:val="00142E0F"/>
    <w:rsid w:val="0014730C"/>
    <w:rsid w:val="00150931"/>
    <w:rsid w:val="00150D03"/>
    <w:rsid w:val="00161151"/>
    <w:rsid w:val="00173D95"/>
    <w:rsid w:val="00183757"/>
    <w:rsid w:val="00184FBD"/>
    <w:rsid w:val="001928A6"/>
    <w:rsid w:val="00192B9A"/>
    <w:rsid w:val="001952F7"/>
    <w:rsid w:val="00197DF3"/>
    <w:rsid w:val="001B0A94"/>
    <w:rsid w:val="001B1FF1"/>
    <w:rsid w:val="001B51F0"/>
    <w:rsid w:val="001B6A2D"/>
    <w:rsid w:val="001C0EBA"/>
    <w:rsid w:val="001C458B"/>
    <w:rsid w:val="001C64CD"/>
    <w:rsid w:val="001D0DD4"/>
    <w:rsid w:val="001D2ACD"/>
    <w:rsid w:val="001D3208"/>
    <w:rsid w:val="001E556E"/>
    <w:rsid w:val="001F2C77"/>
    <w:rsid w:val="00200329"/>
    <w:rsid w:val="00201B67"/>
    <w:rsid w:val="00203D28"/>
    <w:rsid w:val="002104EA"/>
    <w:rsid w:val="00222EDA"/>
    <w:rsid w:val="00223716"/>
    <w:rsid w:val="002257B7"/>
    <w:rsid w:val="002378C8"/>
    <w:rsid w:val="002411E8"/>
    <w:rsid w:val="00244693"/>
    <w:rsid w:val="00244D7D"/>
    <w:rsid w:val="00252336"/>
    <w:rsid w:val="00255CA8"/>
    <w:rsid w:val="00256E0A"/>
    <w:rsid w:val="0026550C"/>
    <w:rsid w:val="002660F2"/>
    <w:rsid w:val="00271CC1"/>
    <w:rsid w:val="002802E0"/>
    <w:rsid w:val="002963F7"/>
    <w:rsid w:val="00296930"/>
    <w:rsid w:val="00297A89"/>
    <w:rsid w:val="002B0F22"/>
    <w:rsid w:val="002C1C7C"/>
    <w:rsid w:val="002C30F7"/>
    <w:rsid w:val="002D286E"/>
    <w:rsid w:val="002D2DE5"/>
    <w:rsid w:val="002D32AE"/>
    <w:rsid w:val="002E165A"/>
    <w:rsid w:val="002E1A7E"/>
    <w:rsid w:val="002E26BB"/>
    <w:rsid w:val="002E7E53"/>
    <w:rsid w:val="00300234"/>
    <w:rsid w:val="00303F36"/>
    <w:rsid w:val="00313CF9"/>
    <w:rsid w:val="00321392"/>
    <w:rsid w:val="00321A11"/>
    <w:rsid w:val="00333D19"/>
    <w:rsid w:val="00342BB1"/>
    <w:rsid w:val="00343372"/>
    <w:rsid w:val="003439E3"/>
    <w:rsid w:val="00362652"/>
    <w:rsid w:val="00365791"/>
    <w:rsid w:val="00370818"/>
    <w:rsid w:val="00386C70"/>
    <w:rsid w:val="003947BC"/>
    <w:rsid w:val="00397C27"/>
    <w:rsid w:val="003A4755"/>
    <w:rsid w:val="003A6601"/>
    <w:rsid w:val="003A7EE6"/>
    <w:rsid w:val="003B1A87"/>
    <w:rsid w:val="003B1E3A"/>
    <w:rsid w:val="003B30F3"/>
    <w:rsid w:val="003C1BAB"/>
    <w:rsid w:val="003C448C"/>
    <w:rsid w:val="003D18D1"/>
    <w:rsid w:val="003D1CAF"/>
    <w:rsid w:val="003D2918"/>
    <w:rsid w:val="003D33ED"/>
    <w:rsid w:val="003D5F81"/>
    <w:rsid w:val="003E197D"/>
    <w:rsid w:val="003E1B07"/>
    <w:rsid w:val="004025D5"/>
    <w:rsid w:val="004037ED"/>
    <w:rsid w:val="0040664D"/>
    <w:rsid w:val="0041440C"/>
    <w:rsid w:val="00422DAB"/>
    <w:rsid w:val="0042410C"/>
    <w:rsid w:val="004259C1"/>
    <w:rsid w:val="00426248"/>
    <w:rsid w:val="0043238C"/>
    <w:rsid w:val="00435FA8"/>
    <w:rsid w:val="004437EA"/>
    <w:rsid w:val="0044512D"/>
    <w:rsid w:val="00446E28"/>
    <w:rsid w:val="00455E56"/>
    <w:rsid w:val="004626B3"/>
    <w:rsid w:val="00471077"/>
    <w:rsid w:val="0048238E"/>
    <w:rsid w:val="004847DF"/>
    <w:rsid w:val="004939A0"/>
    <w:rsid w:val="004949FB"/>
    <w:rsid w:val="0049531E"/>
    <w:rsid w:val="004979BA"/>
    <w:rsid w:val="004B200A"/>
    <w:rsid w:val="004B2864"/>
    <w:rsid w:val="004B2F11"/>
    <w:rsid w:val="004B4E71"/>
    <w:rsid w:val="004B5080"/>
    <w:rsid w:val="004C508B"/>
    <w:rsid w:val="004D3373"/>
    <w:rsid w:val="004D4AA9"/>
    <w:rsid w:val="004E0F91"/>
    <w:rsid w:val="004F405D"/>
    <w:rsid w:val="004F753E"/>
    <w:rsid w:val="00502DD7"/>
    <w:rsid w:val="005129DC"/>
    <w:rsid w:val="00512E92"/>
    <w:rsid w:val="005238D4"/>
    <w:rsid w:val="00525DEA"/>
    <w:rsid w:val="0053459C"/>
    <w:rsid w:val="0053474F"/>
    <w:rsid w:val="00537163"/>
    <w:rsid w:val="0054166A"/>
    <w:rsid w:val="00544C12"/>
    <w:rsid w:val="00551028"/>
    <w:rsid w:val="005513DF"/>
    <w:rsid w:val="00560461"/>
    <w:rsid w:val="00564DD2"/>
    <w:rsid w:val="00567502"/>
    <w:rsid w:val="00567F0C"/>
    <w:rsid w:val="005808E9"/>
    <w:rsid w:val="00585027"/>
    <w:rsid w:val="005A41FC"/>
    <w:rsid w:val="005A5A65"/>
    <w:rsid w:val="005A7F67"/>
    <w:rsid w:val="005D1226"/>
    <w:rsid w:val="005D12FE"/>
    <w:rsid w:val="005D3098"/>
    <w:rsid w:val="005D4CD2"/>
    <w:rsid w:val="005E01FF"/>
    <w:rsid w:val="005E4438"/>
    <w:rsid w:val="0060026B"/>
    <w:rsid w:val="00600906"/>
    <w:rsid w:val="006028A6"/>
    <w:rsid w:val="006174C7"/>
    <w:rsid w:val="00625875"/>
    <w:rsid w:val="00632A29"/>
    <w:rsid w:val="006352F5"/>
    <w:rsid w:val="006441B7"/>
    <w:rsid w:val="00647AF7"/>
    <w:rsid w:val="0065492C"/>
    <w:rsid w:val="006655F2"/>
    <w:rsid w:val="00673FEC"/>
    <w:rsid w:val="00674A96"/>
    <w:rsid w:val="00693C64"/>
    <w:rsid w:val="006A056C"/>
    <w:rsid w:val="006A2E09"/>
    <w:rsid w:val="006A6A99"/>
    <w:rsid w:val="006A7DE8"/>
    <w:rsid w:val="006B0511"/>
    <w:rsid w:val="006B095A"/>
    <w:rsid w:val="006B7241"/>
    <w:rsid w:val="006C0945"/>
    <w:rsid w:val="006D023C"/>
    <w:rsid w:val="006D2712"/>
    <w:rsid w:val="006D5299"/>
    <w:rsid w:val="006E00DA"/>
    <w:rsid w:val="006E19ED"/>
    <w:rsid w:val="006F3143"/>
    <w:rsid w:val="0070455C"/>
    <w:rsid w:val="0071094F"/>
    <w:rsid w:val="0071219B"/>
    <w:rsid w:val="00714ECB"/>
    <w:rsid w:val="00716172"/>
    <w:rsid w:val="00716E84"/>
    <w:rsid w:val="00727830"/>
    <w:rsid w:val="00730864"/>
    <w:rsid w:val="00755666"/>
    <w:rsid w:val="00756D0A"/>
    <w:rsid w:val="00772A14"/>
    <w:rsid w:val="00774A76"/>
    <w:rsid w:val="00777C61"/>
    <w:rsid w:val="0078048E"/>
    <w:rsid w:val="00794C09"/>
    <w:rsid w:val="00794FEB"/>
    <w:rsid w:val="007A3E2D"/>
    <w:rsid w:val="007B1EEC"/>
    <w:rsid w:val="007B20F7"/>
    <w:rsid w:val="007C363D"/>
    <w:rsid w:val="007C3D99"/>
    <w:rsid w:val="007D1CDA"/>
    <w:rsid w:val="007D4861"/>
    <w:rsid w:val="007E0C0D"/>
    <w:rsid w:val="008028DE"/>
    <w:rsid w:val="008073BA"/>
    <w:rsid w:val="008078E5"/>
    <w:rsid w:val="00810398"/>
    <w:rsid w:val="00810B94"/>
    <w:rsid w:val="00811005"/>
    <w:rsid w:val="0082099C"/>
    <w:rsid w:val="00831F4F"/>
    <w:rsid w:val="008359F9"/>
    <w:rsid w:val="00837A25"/>
    <w:rsid w:val="008418D0"/>
    <w:rsid w:val="00843D14"/>
    <w:rsid w:val="00845294"/>
    <w:rsid w:val="00847B30"/>
    <w:rsid w:val="008509F7"/>
    <w:rsid w:val="00852FF0"/>
    <w:rsid w:val="00867780"/>
    <w:rsid w:val="008712B0"/>
    <w:rsid w:val="00875C51"/>
    <w:rsid w:val="00875CB1"/>
    <w:rsid w:val="008813F0"/>
    <w:rsid w:val="00890C0C"/>
    <w:rsid w:val="008913F4"/>
    <w:rsid w:val="00896DD4"/>
    <w:rsid w:val="008A7791"/>
    <w:rsid w:val="008B0747"/>
    <w:rsid w:val="008B30A6"/>
    <w:rsid w:val="008B3398"/>
    <w:rsid w:val="008C16EE"/>
    <w:rsid w:val="008C74C2"/>
    <w:rsid w:val="008E0E01"/>
    <w:rsid w:val="008E2BBB"/>
    <w:rsid w:val="008F0DF1"/>
    <w:rsid w:val="008F37F5"/>
    <w:rsid w:val="008F5488"/>
    <w:rsid w:val="0090462F"/>
    <w:rsid w:val="00904DE1"/>
    <w:rsid w:val="00910E76"/>
    <w:rsid w:val="00913920"/>
    <w:rsid w:val="00913F14"/>
    <w:rsid w:val="00936157"/>
    <w:rsid w:val="00936426"/>
    <w:rsid w:val="0093768F"/>
    <w:rsid w:val="00940C9C"/>
    <w:rsid w:val="009550F2"/>
    <w:rsid w:val="00955DC2"/>
    <w:rsid w:val="00961C29"/>
    <w:rsid w:val="00970C2E"/>
    <w:rsid w:val="00971CE1"/>
    <w:rsid w:val="0097425D"/>
    <w:rsid w:val="00985875"/>
    <w:rsid w:val="009B2ED3"/>
    <w:rsid w:val="009B4F25"/>
    <w:rsid w:val="009B5E54"/>
    <w:rsid w:val="009C2BB2"/>
    <w:rsid w:val="009C4758"/>
    <w:rsid w:val="009D6D0E"/>
    <w:rsid w:val="009E061B"/>
    <w:rsid w:val="009E4730"/>
    <w:rsid w:val="009F07A3"/>
    <w:rsid w:val="009F2E33"/>
    <w:rsid w:val="00A11DD6"/>
    <w:rsid w:val="00A140D0"/>
    <w:rsid w:val="00A1459F"/>
    <w:rsid w:val="00A14E73"/>
    <w:rsid w:val="00A17EEC"/>
    <w:rsid w:val="00A464C4"/>
    <w:rsid w:val="00A537A7"/>
    <w:rsid w:val="00A6575C"/>
    <w:rsid w:val="00A72603"/>
    <w:rsid w:val="00A85A88"/>
    <w:rsid w:val="00A86293"/>
    <w:rsid w:val="00A87822"/>
    <w:rsid w:val="00A94CD8"/>
    <w:rsid w:val="00AC38E1"/>
    <w:rsid w:val="00AC68C8"/>
    <w:rsid w:val="00AD506C"/>
    <w:rsid w:val="00AE25A8"/>
    <w:rsid w:val="00AE41BF"/>
    <w:rsid w:val="00AF0E79"/>
    <w:rsid w:val="00AF2918"/>
    <w:rsid w:val="00AF31C0"/>
    <w:rsid w:val="00B03367"/>
    <w:rsid w:val="00B0442C"/>
    <w:rsid w:val="00B04864"/>
    <w:rsid w:val="00B1112F"/>
    <w:rsid w:val="00B17FEA"/>
    <w:rsid w:val="00B21578"/>
    <w:rsid w:val="00B21683"/>
    <w:rsid w:val="00B34583"/>
    <w:rsid w:val="00B51E3C"/>
    <w:rsid w:val="00B546F9"/>
    <w:rsid w:val="00B60A12"/>
    <w:rsid w:val="00B64AFF"/>
    <w:rsid w:val="00B74DA2"/>
    <w:rsid w:val="00B75827"/>
    <w:rsid w:val="00B76FBC"/>
    <w:rsid w:val="00B843F6"/>
    <w:rsid w:val="00B862DE"/>
    <w:rsid w:val="00B915E2"/>
    <w:rsid w:val="00B925CA"/>
    <w:rsid w:val="00B95D4E"/>
    <w:rsid w:val="00BA0DC2"/>
    <w:rsid w:val="00BA36A4"/>
    <w:rsid w:val="00BA582D"/>
    <w:rsid w:val="00BC668A"/>
    <w:rsid w:val="00BD2BA6"/>
    <w:rsid w:val="00BD5519"/>
    <w:rsid w:val="00BD743A"/>
    <w:rsid w:val="00BF26D8"/>
    <w:rsid w:val="00BF7400"/>
    <w:rsid w:val="00C009F9"/>
    <w:rsid w:val="00C136CF"/>
    <w:rsid w:val="00C2228B"/>
    <w:rsid w:val="00C32889"/>
    <w:rsid w:val="00C34C1F"/>
    <w:rsid w:val="00C351E5"/>
    <w:rsid w:val="00C3581A"/>
    <w:rsid w:val="00C379CE"/>
    <w:rsid w:val="00C450DB"/>
    <w:rsid w:val="00C472F0"/>
    <w:rsid w:val="00C522DF"/>
    <w:rsid w:val="00C629D6"/>
    <w:rsid w:val="00C646AD"/>
    <w:rsid w:val="00C71072"/>
    <w:rsid w:val="00C713DA"/>
    <w:rsid w:val="00C7246A"/>
    <w:rsid w:val="00C72EA2"/>
    <w:rsid w:val="00C7728B"/>
    <w:rsid w:val="00C8303F"/>
    <w:rsid w:val="00C85DFF"/>
    <w:rsid w:val="00C93A0D"/>
    <w:rsid w:val="00CA42DF"/>
    <w:rsid w:val="00CA5CED"/>
    <w:rsid w:val="00CD3167"/>
    <w:rsid w:val="00CD7ACD"/>
    <w:rsid w:val="00CE43B0"/>
    <w:rsid w:val="00CF0D70"/>
    <w:rsid w:val="00CF7AE3"/>
    <w:rsid w:val="00D11366"/>
    <w:rsid w:val="00D170CE"/>
    <w:rsid w:val="00D206BC"/>
    <w:rsid w:val="00D25C1A"/>
    <w:rsid w:val="00D25D81"/>
    <w:rsid w:val="00D26667"/>
    <w:rsid w:val="00D33075"/>
    <w:rsid w:val="00D36794"/>
    <w:rsid w:val="00D465D3"/>
    <w:rsid w:val="00D50426"/>
    <w:rsid w:val="00D635E4"/>
    <w:rsid w:val="00D64086"/>
    <w:rsid w:val="00D70048"/>
    <w:rsid w:val="00D70FF4"/>
    <w:rsid w:val="00D80217"/>
    <w:rsid w:val="00D8195E"/>
    <w:rsid w:val="00D859F8"/>
    <w:rsid w:val="00D85F17"/>
    <w:rsid w:val="00D87499"/>
    <w:rsid w:val="00D939DB"/>
    <w:rsid w:val="00D96A50"/>
    <w:rsid w:val="00D96A65"/>
    <w:rsid w:val="00DA5A69"/>
    <w:rsid w:val="00DA5E05"/>
    <w:rsid w:val="00DA6E07"/>
    <w:rsid w:val="00DA7C5F"/>
    <w:rsid w:val="00DB103E"/>
    <w:rsid w:val="00DB1D2A"/>
    <w:rsid w:val="00DB2237"/>
    <w:rsid w:val="00DB7818"/>
    <w:rsid w:val="00DC6604"/>
    <w:rsid w:val="00DC7D90"/>
    <w:rsid w:val="00DD0EB1"/>
    <w:rsid w:val="00DE6152"/>
    <w:rsid w:val="00E12DDC"/>
    <w:rsid w:val="00E25034"/>
    <w:rsid w:val="00E27C38"/>
    <w:rsid w:val="00E30467"/>
    <w:rsid w:val="00E37AAA"/>
    <w:rsid w:val="00E726F0"/>
    <w:rsid w:val="00E84036"/>
    <w:rsid w:val="00E85206"/>
    <w:rsid w:val="00E96B03"/>
    <w:rsid w:val="00EA0F6D"/>
    <w:rsid w:val="00EA1AA8"/>
    <w:rsid w:val="00EB76B1"/>
    <w:rsid w:val="00EC0C5F"/>
    <w:rsid w:val="00EC1A1B"/>
    <w:rsid w:val="00EC57C9"/>
    <w:rsid w:val="00ED43F9"/>
    <w:rsid w:val="00ED6227"/>
    <w:rsid w:val="00EE02FE"/>
    <w:rsid w:val="00EE21C2"/>
    <w:rsid w:val="00EF05F3"/>
    <w:rsid w:val="00EF09A4"/>
    <w:rsid w:val="00EF2645"/>
    <w:rsid w:val="00EF4E94"/>
    <w:rsid w:val="00EF6510"/>
    <w:rsid w:val="00EF74DE"/>
    <w:rsid w:val="00F07D5D"/>
    <w:rsid w:val="00F1036B"/>
    <w:rsid w:val="00F15F3A"/>
    <w:rsid w:val="00F250D9"/>
    <w:rsid w:val="00F2743C"/>
    <w:rsid w:val="00F30131"/>
    <w:rsid w:val="00F37662"/>
    <w:rsid w:val="00F55252"/>
    <w:rsid w:val="00F555E2"/>
    <w:rsid w:val="00F555EF"/>
    <w:rsid w:val="00F55B35"/>
    <w:rsid w:val="00F61F14"/>
    <w:rsid w:val="00F742DA"/>
    <w:rsid w:val="00F7591D"/>
    <w:rsid w:val="00F82080"/>
    <w:rsid w:val="00F85E9A"/>
    <w:rsid w:val="00F871BF"/>
    <w:rsid w:val="00FA3107"/>
    <w:rsid w:val="00FA3DF8"/>
    <w:rsid w:val="00FA48FC"/>
    <w:rsid w:val="00FB18BC"/>
    <w:rsid w:val="00FC43AA"/>
    <w:rsid w:val="00FC70B8"/>
    <w:rsid w:val="00FD4162"/>
    <w:rsid w:val="00FD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4AE6FF"/>
  <w14:defaultImageDpi w14:val="32767"/>
  <w15:docId w15:val="{ABCF71CC-6474-4D53-9FF0-B0838FBA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075"/>
    <w:pPr>
      <w:spacing w:line="276" w:lineRule="auto"/>
    </w:pPr>
    <w:rPr>
      <w:rFonts w:ascii="Century Gothic" w:hAnsi="Century Gothic"/>
      <w:color w:val="575756"/>
      <w:sz w:val="20"/>
      <w:szCs w:val="18"/>
      <w:lang w:val="en-GB"/>
    </w:rPr>
  </w:style>
  <w:style w:type="paragraph" w:styleId="Heading1">
    <w:name w:val="heading 1"/>
    <w:basedOn w:val="Normal"/>
    <w:next w:val="Normal"/>
    <w:link w:val="Heading1Char"/>
    <w:qFormat/>
    <w:rsid w:val="00560461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  <w:outlineLvl w:val="0"/>
    </w:pPr>
    <w:rPr>
      <w:rFonts w:cs="CenturyGothic-Bold"/>
      <w:b/>
      <w:bCs/>
      <w:caps/>
      <w:spacing w:val="-2"/>
      <w:sz w:val="60"/>
      <w:szCs w:val="60"/>
      <w:lang w:val="en-CA"/>
    </w:rPr>
  </w:style>
  <w:style w:type="paragraph" w:styleId="Heading2">
    <w:name w:val="heading 2"/>
    <w:basedOn w:val="Normal"/>
    <w:next w:val="Normal"/>
    <w:link w:val="Heading2Char"/>
    <w:qFormat/>
    <w:rsid w:val="00560461"/>
    <w:pPr>
      <w:widowControl w:val="0"/>
      <w:suppressAutoHyphens/>
      <w:autoSpaceDE w:val="0"/>
      <w:autoSpaceDN w:val="0"/>
      <w:adjustRightInd w:val="0"/>
      <w:spacing w:after="240" w:line="240" w:lineRule="auto"/>
      <w:textAlignment w:val="center"/>
      <w:outlineLvl w:val="1"/>
    </w:pPr>
    <w:rPr>
      <w:rFonts w:cs="CenturyGothic-Bold"/>
      <w:b/>
      <w:bCs/>
      <w:caps/>
      <w:spacing w:val="-2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A478E"/>
    <w:rPr>
      <w:rFonts w:ascii="Century Gothic" w:hAnsi="Century Gothic" w:cs="CenturyGothic-Bold"/>
      <w:b/>
      <w:bCs/>
      <w:caps/>
      <w:color w:val="575756"/>
      <w:spacing w:val="-2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0A478E"/>
    <w:rPr>
      <w:rFonts w:ascii="Century Gothic" w:hAnsi="Century Gothic" w:cs="CenturyGothic-Bold"/>
      <w:b/>
      <w:bCs/>
      <w:caps/>
      <w:color w:val="575756"/>
      <w:spacing w:val="-2"/>
      <w:sz w:val="60"/>
      <w:szCs w:val="60"/>
      <w:lang w:val="en-CA"/>
    </w:rPr>
  </w:style>
  <w:style w:type="table" w:styleId="GridTable1LightAccent2">
    <w:name w:val="Grid Table 1 Light Accent 2"/>
    <w:basedOn w:val="TableNormal"/>
    <w:uiPriority w:val="46"/>
    <w:rsid w:val="00544C12"/>
    <w:tblPr>
      <w:tblStyleRowBandSize w:val="1"/>
      <w:tblStyleColBandSize w:val="1"/>
      <w:tblBorders>
        <w:top w:val="single" w:sz="4" w:space="0" w:color="C0DDF1" w:themeColor="accent2" w:themeTint="66"/>
        <w:left w:val="single" w:sz="4" w:space="0" w:color="C0DDF1" w:themeColor="accent2" w:themeTint="66"/>
        <w:bottom w:val="single" w:sz="4" w:space="0" w:color="C0DDF1" w:themeColor="accent2" w:themeTint="66"/>
        <w:right w:val="single" w:sz="4" w:space="0" w:color="C0DDF1" w:themeColor="accent2" w:themeTint="66"/>
        <w:insideH w:val="single" w:sz="4" w:space="0" w:color="C0DDF1" w:themeColor="accent2" w:themeTint="66"/>
        <w:insideV w:val="single" w:sz="4" w:space="0" w:color="C0DDF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1CC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CC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ATS1">
    <w:name w:val="CATS1"/>
    <w:basedOn w:val="TableNormal"/>
    <w:uiPriority w:val="99"/>
    <w:rsid w:val="00544C12"/>
    <w:rPr>
      <w:color w:val="585858" w:themeColor="text2"/>
      <w:sz w:val="20"/>
    </w:rPr>
    <w:tblPr>
      <w:tblBorders>
        <w:top w:val="single" w:sz="4" w:space="0" w:color="64ABDE" w:themeColor="accent2"/>
        <w:left w:val="single" w:sz="4" w:space="0" w:color="64ABDE" w:themeColor="accent2"/>
        <w:bottom w:val="single" w:sz="4" w:space="0" w:color="64ABDE" w:themeColor="accent2"/>
        <w:right w:val="single" w:sz="4" w:space="0" w:color="64ABDE" w:themeColor="accent2"/>
        <w:insideH w:val="single" w:sz="4" w:space="0" w:color="64ABDE" w:themeColor="accent2"/>
        <w:insideV w:val="single" w:sz="4" w:space="0" w:color="64ABDE" w:themeColor="accent2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tblPr/>
      <w:tcPr>
        <w:tcBorders>
          <w:top w:val="single" w:sz="4" w:space="0" w:color="64ABDE" w:themeColor="accent2"/>
          <w:left w:val="single" w:sz="4" w:space="0" w:color="64ABDE" w:themeColor="accent2"/>
          <w:bottom w:val="single" w:sz="18" w:space="0" w:color="64ABDE" w:themeColor="accent2"/>
          <w:right w:val="single" w:sz="4" w:space="0" w:color="64ABDE" w:themeColor="accent2"/>
          <w:insideH w:val="single" w:sz="18" w:space="0" w:color="64ABDE" w:themeColor="accent2"/>
          <w:insideV w:val="single" w:sz="4" w:space="0" w:color="64ABDE" w:themeColor="accent2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237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16"/>
    <w:rPr>
      <w:rFonts w:ascii="Century Gothic" w:hAnsi="Century Gothic"/>
      <w:color w:val="575756"/>
      <w:sz w:val="20"/>
      <w:szCs w:val="18"/>
      <w:lang w:val="en-GB"/>
    </w:rPr>
  </w:style>
  <w:style w:type="paragraph" w:styleId="Footer">
    <w:name w:val="footer"/>
    <w:aliases w:val="FOOTER"/>
    <w:basedOn w:val="Normal"/>
    <w:link w:val="FooterChar"/>
    <w:uiPriority w:val="99"/>
    <w:unhideWhenUsed/>
    <w:qFormat/>
    <w:rsid w:val="002237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aliases w:val="FOOTER Char"/>
    <w:basedOn w:val="DefaultParagraphFont"/>
    <w:link w:val="Footer"/>
    <w:uiPriority w:val="99"/>
    <w:rsid w:val="00223716"/>
    <w:rPr>
      <w:rFonts w:ascii="Century Gothic" w:hAnsi="Century Gothic"/>
      <w:color w:val="575756"/>
      <w:sz w:val="20"/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C136CF"/>
  </w:style>
  <w:style w:type="table" w:styleId="TableGrid">
    <w:name w:val="Table Grid"/>
    <w:basedOn w:val="TableNormal"/>
    <w:uiPriority w:val="59"/>
    <w:rsid w:val="00EF05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84036"/>
  </w:style>
  <w:style w:type="paragraph" w:customStyle="1" w:styleId="Bulletlevel1">
    <w:name w:val="Bullet level 1"/>
    <w:qFormat/>
    <w:rsid w:val="00560461"/>
    <w:pPr>
      <w:widowControl w:val="0"/>
      <w:numPr>
        <w:numId w:val="7"/>
      </w:numPr>
      <w:suppressAutoHyphens/>
      <w:autoSpaceDE w:val="0"/>
      <w:autoSpaceDN w:val="0"/>
      <w:adjustRightInd w:val="0"/>
      <w:spacing w:after="120" w:line="276" w:lineRule="auto"/>
      <w:ind w:left="284" w:hanging="284"/>
      <w:contextualSpacing/>
      <w:textAlignment w:val="center"/>
    </w:pPr>
    <w:rPr>
      <w:rFonts w:ascii="CenturyGothic" w:hAnsi="CenturyGothic" w:cs="CenturyGothic"/>
      <w:color w:val="575756"/>
      <w:spacing w:val="-2"/>
      <w:sz w:val="20"/>
      <w:szCs w:val="20"/>
      <w:lang w:val="en-GB"/>
    </w:rPr>
  </w:style>
  <w:style w:type="character" w:styleId="Hyperlink">
    <w:name w:val="Hyperlink"/>
    <w:uiPriority w:val="99"/>
    <w:unhideWhenUsed/>
    <w:rsid w:val="00DB103E"/>
    <w:rPr>
      <w:color w:val="575756"/>
      <w:u w:val="single"/>
    </w:rPr>
  </w:style>
  <w:style w:type="table" w:styleId="GridTable4-Accent2">
    <w:name w:val="Grid Table 4 Accent 2"/>
    <w:aliases w:val="CATS TABLE"/>
    <w:basedOn w:val="TableNormal"/>
    <w:uiPriority w:val="49"/>
    <w:rsid w:val="000D243B"/>
    <w:tblPr>
      <w:tblStyleRowBandSize w:val="1"/>
      <w:tblStyleColBandSize w:val="1"/>
      <w:tblBorders>
        <w:top w:val="single" w:sz="4" w:space="0" w:color="A1CCEB" w:themeColor="accent2" w:themeTint="99"/>
        <w:left w:val="single" w:sz="4" w:space="0" w:color="A1CCEB" w:themeColor="accent2" w:themeTint="99"/>
        <w:bottom w:val="single" w:sz="4" w:space="0" w:color="A1CCEB" w:themeColor="accent2" w:themeTint="99"/>
        <w:right w:val="single" w:sz="4" w:space="0" w:color="A1CCEB" w:themeColor="accent2" w:themeTint="99"/>
        <w:insideH w:val="single" w:sz="4" w:space="0" w:color="A1CCEB" w:themeColor="accent2" w:themeTint="99"/>
        <w:insideV w:val="single" w:sz="4" w:space="0" w:color="A1CC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ABDE" w:themeColor="accent2"/>
          <w:left w:val="single" w:sz="4" w:space="0" w:color="64ABDE" w:themeColor="accent2"/>
          <w:bottom w:val="single" w:sz="4" w:space="0" w:color="64ABDE" w:themeColor="accent2"/>
          <w:right w:val="single" w:sz="4" w:space="0" w:color="64ABDE" w:themeColor="accent2"/>
          <w:insideH w:val="nil"/>
          <w:insideV w:val="nil"/>
        </w:tcBorders>
        <w:shd w:val="clear" w:color="auto" w:fill="64ABDE" w:themeFill="accent2"/>
      </w:tcPr>
    </w:tblStylePr>
    <w:tblStylePr w:type="lastRow">
      <w:rPr>
        <w:b/>
        <w:bCs/>
      </w:rPr>
      <w:tblPr/>
      <w:tcPr>
        <w:tcBorders>
          <w:top w:val="double" w:sz="4" w:space="0" w:color="64ABD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8" w:themeFill="accent2" w:themeFillTint="33"/>
      </w:tcPr>
    </w:tblStylePr>
    <w:tblStylePr w:type="band1Horz">
      <w:tblPr/>
      <w:tcPr>
        <w:shd w:val="clear" w:color="auto" w:fill="DFEEF8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0D24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E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ABD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ABD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4ABD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4ABDE" w:themeFill="accent2"/>
      </w:tcPr>
    </w:tblStylePr>
    <w:tblStylePr w:type="band1Vert">
      <w:tblPr/>
      <w:tcPr>
        <w:shd w:val="clear" w:color="auto" w:fill="C0DDF1" w:themeFill="accent2" w:themeFillTint="66"/>
      </w:tcPr>
    </w:tblStylePr>
    <w:tblStylePr w:type="band1Horz">
      <w:tblPr/>
      <w:tcPr>
        <w:shd w:val="clear" w:color="auto" w:fill="C0DDF1" w:themeFill="accent2" w:themeFillTint="66"/>
      </w:tcPr>
    </w:tblStylePr>
  </w:style>
  <w:style w:type="paragraph" w:customStyle="1" w:styleId="Bulletlevel2">
    <w:name w:val="Bullet level 2"/>
    <w:basedOn w:val="Bulletlevel1"/>
    <w:qFormat/>
    <w:rsid w:val="00560461"/>
    <w:pPr>
      <w:numPr>
        <w:ilvl w:val="1"/>
        <w:numId w:val="18"/>
      </w:numPr>
      <w:ind w:left="567" w:hanging="283"/>
    </w:pPr>
  </w:style>
  <w:style w:type="table" w:customStyle="1" w:styleId="CATS2">
    <w:name w:val="CATS2"/>
    <w:basedOn w:val="TableNormal"/>
    <w:uiPriority w:val="99"/>
    <w:rsid w:val="006E19ED"/>
    <w:rPr>
      <w:color w:val="585858" w:themeColor="text2"/>
      <w:sz w:val="20"/>
    </w:rPr>
    <w:tblPr>
      <w:tblBorders>
        <w:top w:val="single" w:sz="4" w:space="0" w:color="585858" w:themeColor="text2"/>
        <w:left w:val="single" w:sz="4" w:space="0" w:color="585858" w:themeColor="text2"/>
        <w:bottom w:val="single" w:sz="4" w:space="0" w:color="585858" w:themeColor="text2"/>
        <w:right w:val="single" w:sz="4" w:space="0" w:color="585858" w:themeColor="text2"/>
        <w:insideH w:val="single" w:sz="4" w:space="0" w:color="585858" w:themeColor="text2"/>
        <w:insideV w:val="single" w:sz="4" w:space="0" w:color="585858" w:themeColor="text2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tblPr/>
      <w:tcPr>
        <w:tcBorders>
          <w:bottom w:val="single" w:sz="18" w:space="0" w:color="585858" w:themeColor="text2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97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197DF3"/>
  </w:style>
  <w:style w:type="paragraph" w:styleId="ListParagraph">
    <w:name w:val="List Paragraph"/>
    <w:basedOn w:val="Normal"/>
    <w:uiPriority w:val="34"/>
    <w:qFormat/>
    <w:rsid w:val="00197DF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2E165A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165A"/>
    <w:rPr>
      <w:rFonts w:ascii="Calibri" w:eastAsiaTheme="minorHAnsi" w:hAnsi="Calibri" w:cs="Calibr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B915E2"/>
    <w:rPr>
      <w:b/>
      <w:bCs/>
    </w:rPr>
  </w:style>
  <w:style w:type="paragraph" w:customStyle="1" w:styleId="Default">
    <w:name w:val="Default"/>
    <w:rsid w:val="00F37662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paragraph" w:customStyle="1" w:styleId="xmsonormal">
    <w:name w:val="x_msonormal"/>
    <w:basedOn w:val="Normal"/>
    <w:rsid w:val="001B51F0"/>
    <w:pPr>
      <w:spacing w:line="240" w:lineRule="auto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330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25D"/>
    <w:rPr>
      <w:color w:val="2675B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bosworthcollege.com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sworthcollege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sworthcolleg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awe\Downloads\UK_Letterhead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enn">
  <a:themeElements>
    <a:clrScheme name="CEG">
      <a:dk1>
        <a:srgbClr val="58595B"/>
      </a:dk1>
      <a:lt1>
        <a:srgbClr val="FFFFFF"/>
      </a:lt1>
      <a:dk2>
        <a:srgbClr val="585858"/>
      </a:dk2>
      <a:lt2>
        <a:srgbClr val="E6E6E6"/>
      </a:lt2>
      <a:accent1>
        <a:srgbClr val="C7460F"/>
      </a:accent1>
      <a:accent2>
        <a:srgbClr val="64ABDE"/>
      </a:accent2>
      <a:accent3>
        <a:srgbClr val="EC6622"/>
      </a:accent3>
      <a:accent4>
        <a:srgbClr val="E03352"/>
      </a:accent4>
      <a:accent5>
        <a:srgbClr val="AE1E6F"/>
      </a:accent5>
      <a:accent6>
        <a:srgbClr val="283375"/>
      </a:accent6>
      <a:hlink>
        <a:srgbClr val="64ABDE"/>
      </a:hlink>
      <a:folHlink>
        <a:srgbClr val="2675B0"/>
      </a:folHlink>
    </a:clrScheme>
    <a:fontScheme name="Custom 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269147-C2AD-4322-92A2-A8AF758B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C:\Users\ndawe\Downloads\UK_Letterhead (2).dotx</Template>
  <TotalTime>113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Expresskcs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Dawe</dc:creator>
  <cp:keywords/>
  <dc:description/>
  <cp:lastModifiedBy>Microsoft Office User</cp:lastModifiedBy>
  <cp:revision>10</cp:revision>
  <cp:lastPrinted>2020-03-16T11:13:00Z</cp:lastPrinted>
  <dcterms:created xsi:type="dcterms:W3CDTF">2020-05-22T13:55:00Z</dcterms:created>
  <dcterms:modified xsi:type="dcterms:W3CDTF">2020-07-14T15:33:00Z</dcterms:modified>
</cp:coreProperties>
</file>